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26D" w:rsidRDefault="0053586C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26D" w:rsidRDefault="0053586C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page" w:horzAnchor="page" w:tblpX="1022" w:tblpY="2731"/>
        <w:tblOverlap w:val="never"/>
        <w:tblW w:w="0" w:type="auto"/>
        <w:tblBorders>
          <w:top w:val="single" w:sz="12" w:space="0" w:color="FFF2CC" w:themeColor="accent4" w:themeTint="33"/>
          <w:left w:val="single" w:sz="12" w:space="0" w:color="FFF2CC" w:themeColor="accent4" w:themeTint="33"/>
          <w:bottom w:val="single" w:sz="12" w:space="0" w:color="FFF2CC" w:themeColor="accent4" w:themeTint="33"/>
          <w:right w:val="single" w:sz="12" w:space="0" w:color="FFF2CC" w:themeColor="accent4" w:themeTint="33"/>
          <w:insideH w:val="single" w:sz="12" w:space="0" w:color="FFF2CC" w:themeColor="accent4" w:themeTint="33"/>
          <w:insideV w:val="single" w:sz="12" w:space="0" w:color="FFF2CC" w:themeColor="accent4" w:themeTint="33"/>
        </w:tblBorders>
        <w:tblLook w:val="04A0" w:firstRow="1" w:lastRow="0" w:firstColumn="1" w:lastColumn="0" w:noHBand="0" w:noVBand="1"/>
      </w:tblPr>
      <w:tblGrid>
        <w:gridCol w:w="2471"/>
        <w:gridCol w:w="2489"/>
        <w:gridCol w:w="2490"/>
        <w:gridCol w:w="2490"/>
      </w:tblGrid>
      <w:tr w:rsidR="006E726D">
        <w:trPr>
          <w:trHeight w:val="576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:rsidR="006E726D" w:rsidRDefault="0053586C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:rsidR="006E726D" w:rsidRDefault="0053586C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6E726D" w:rsidRDefault="0053586C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6E726D" w:rsidRDefault="0053586C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推荐老师</w:t>
            </w:r>
          </w:p>
        </w:tc>
      </w:tr>
      <w:tr w:rsidR="006E726D">
        <w:trPr>
          <w:trHeight w:val="635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:rsidR="006E726D" w:rsidRDefault="0053586C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11月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:rsidR="006E726D" w:rsidRDefault="0053586C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高</w:t>
            </w:r>
            <w:r w:rsidR="00A83375"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三8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6E726D" w:rsidRDefault="00A8337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刘国文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6E726D" w:rsidRDefault="00A83375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殷熊启翡</w:t>
            </w:r>
          </w:p>
        </w:tc>
      </w:tr>
      <w:tr w:rsidR="006E726D">
        <w:trPr>
          <w:trHeight w:val="577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 w:rsidR="006E726D" w:rsidRDefault="0053586C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推荐为__</w:t>
            </w:r>
            <w:r w:rsidR="00D00049"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全面发展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_之星</w:t>
            </w:r>
          </w:p>
        </w:tc>
      </w:tr>
    </w:tbl>
    <w:p w:rsidR="006E726D" w:rsidRDefault="0053586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22860</wp:posOffset>
                </wp:positionV>
                <wp:extent cx="403860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6D" w:rsidRDefault="0053586C">
                            <w:pPr>
                              <w:rPr>
                                <w:rFonts w:ascii="字由文艺黑" w:eastAsia="字由文艺黑" w:hAnsi="字由文艺黑" w:cs="字由文艺黑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字由文艺黑" w:eastAsia="字由文艺黑" w:hAnsi="字由文艺黑" w:cs="字由文艺黑" w:hint="eastAsia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15pt;margin-top:1.8pt;width:318pt;height:101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" filled="f" stroked="f" strokeweight=".5pt">
                <v:textbox>
                  <w:txbxContent>
                    <w:p w:rsidR="006E726D" w:rsidRDefault="0053586C">
                      <w:pPr>
                        <w:rPr>
                          <w:rFonts w:ascii="字由文艺黑" w:eastAsia="字由文艺黑" w:hAnsi="字由文艺黑" w:cs="字由文艺黑"/>
                          <w:sz w:val="100"/>
                          <w:szCs w:val="100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ascii="字由文艺黑" w:eastAsia="字由文艺黑" w:hAnsi="字由文艺黑" w:cs="字由文艺黑" w:hint="eastAsia"/>
                          <w:sz w:val="100"/>
                          <w:szCs w:val="100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 w:rsidR="00D000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2700" t="12700" r="18415" b="6985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049" w:rsidRDefault="00D00049">
                            <w:pPr>
                              <w:jc w:val="left"/>
                              <w:rPr>
                                <w:rFonts w:ascii="黑体" w:eastAsia="黑体" w:hAnsi="黑体" w:cs="黑体"/>
                                <w:color w:val="FFE599" w:themeColor="accent4" w:themeTint="66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FFE599" w:themeColor="accent4" w:themeTint="66"/>
                                <w:sz w:val="24"/>
                              </w:rPr>
                              <w:t>我作为班长，积极参与班级事务，认真履行各项职责，争做班级德智体美劳全面发展的领头羊。日常生活中，我团结同学，能够与同学互帮互助共同进步，我尊敬老师，做老师的好帮手。学习上，我努力钻研，不怕困难，突破自己我，在本次期中考试中取得年级第一的好成绩，超过本一分数线2</w:t>
                            </w:r>
                            <w:r>
                              <w:rPr>
                                <w:rFonts w:ascii="黑体" w:eastAsia="黑体" w:hAnsi="黑体" w:cs="黑体"/>
                                <w:color w:val="FFE599" w:themeColor="accent4" w:themeTint="66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FFE599" w:themeColor="accent4" w:themeTint="66"/>
                                <w:sz w:val="24"/>
                              </w:rPr>
                              <w:t>分。我会以此为契机，继续努力，更上一层楼！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7" style="position:absolute;left:0;text-align:left;margin-left:58pt;margin-top:225.25pt;width:498.55pt;height:10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" fillcolor="#ad0406" strokecolor="#fde9c3" strokeweight="1.75pt">
                <v:textbox>
                  <w:txbxContent>
                    <w:p w:rsidR="00D00049" w:rsidRDefault="00D00049">
                      <w:pPr>
                        <w:jc w:val="left"/>
                        <w:rPr>
                          <w:rFonts w:ascii="黑体" w:eastAsia="黑体" w:hAnsi="黑体" w:cs="黑体" w:hint="eastAsia"/>
                          <w:color w:val="FFE599" w:themeColor="accent4" w:themeTint="66"/>
                          <w:sz w:val="24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color w:val="FFE599" w:themeColor="accent4" w:themeTint="66"/>
                          <w:sz w:val="24"/>
                        </w:rPr>
                        <w:t>我作为班长，积极参与班级事务，认真履行各项职责，争做班级德智体美劳全面发展的领头羊。日常生活中，我团结同学，能够与同学互帮互助共同进步，我尊敬老师，做老师的好帮手。学习上，我努力钻研，不怕困难，突破自己我，在本次期中考试中取得年级第一的好成绩，超过本一分数线2</w:t>
                      </w:r>
                      <w:r>
                        <w:rPr>
                          <w:rFonts w:ascii="黑体" w:eastAsia="黑体" w:hAnsi="黑体" w:cs="黑体"/>
                          <w:color w:val="FFE599" w:themeColor="accent4" w:themeTint="66"/>
                          <w:sz w:val="24"/>
                        </w:rPr>
                        <w:t>0</w:t>
                      </w:r>
                      <w:r>
                        <w:rPr>
                          <w:rFonts w:ascii="黑体" w:eastAsia="黑体" w:hAnsi="黑体" w:cs="黑体" w:hint="eastAsia"/>
                          <w:color w:val="FFE599" w:themeColor="accent4" w:themeTint="66"/>
                          <w:sz w:val="24"/>
                        </w:rPr>
                        <w:t>分。我会以此为契机，继续努力，更上一层楼！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6D" w:rsidRDefault="0053586C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A000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00005"/>
                                <w:sz w:val="28"/>
                                <w:szCs w:val="28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2700" t="12700" r="18415" b="9525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26D" w:rsidRDefault="009A71AF" w:rsidP="009A71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6460" cy="2569845"/>
                                  <wp:effectExtent l="0" t="0" r="2540" b="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426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6460" cy="256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46.15pt;margin-top:468.45pt;width:498.55pt;height:2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" fillcolor="#ad0406" strokecolor="#fde9c3" strokeweight="1.75pt">
                <v:textbox>
                  <w:txbxContent>
                    <w:p w:rsidR="006E726D" w:rsidRDefault="009A71AF" w:rsidP="009A71A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26460" cy="2569845"/>
                            <wp:effectExtent l="0" t="0" r="2540" b="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426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6460" cy="2569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726D" w:rsidRDefault="00D00049">
                            <w:pPr>
                              <w:jc w:val="left"/>
                              <w:rPr>
                                <w:rFonts w:ascii="黑体" w:eastAsia="黑体" w:hAnsi="黑体" w:cs="黑体"/>
                                <w:color w:val="FFE599" w:themeColor="accent4" w:themeTint="66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FFE599" w:themeColor="accent4" w:themeTint="66"/>
                                <w:sz w:val="24"/>
                              </w:rPr>
                              <w:t>担任高三8班班长，管理班级认真负责</w:t>
                            </w:r>
                          </w:p>
                          <w:p w:rsidR="00D00049" w:rsidRDefault="00D00049">
                            <w:pPr>
                              <w:jc w:val="left"/>
                              <w:rPr>
                                <w:rFonts w:ascii="黑体" w:eastAsia="黑体" w:hAnsi="黑体" w:cs="黑体"/>
                                <w:color w:val="FFE599" w:themeColor="accent4" w:themeTint="66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FFE599" w:themeColor="accent4" w:themeTint="66"/>
                                <w:sz w:val="24"/>
                              </w:rPr>
                              <w:t>在本次期中考试中取得年级第一的好成绩，超过本一分数线2</w:t>
                            </w:r>
                            <w:r>
                              <w:rPr>
                                <w:rFonts w:ascii="黑体" w:eastAsia="黑体" w:hAnsi="黑体" w:cs="黑体"/>
                                <w:color w:val="FFE599" w:themeColor="accent4" w:themeTint="66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FFE599" w:themeColor="accent4" w:themeTint="66"/>
                                <w:sz w:val="24"/>
                              </w:rPr>
                              <w:t>分。</w:t>
                            </w:r>
                          </w:p>
                          <w:p w:rsidR="006E726D" w:rsidRDefault="006E72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left:0;text-align:left;margin-left:46.25pt;margin-top:347.1pt;width:498.55pt;height:10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" fillcolor="#ad0406" strokecolor="#fde9c3" strokeweight="1.75pt">
                <v:textbox>
                  <w:txbxContent>
                    <w:p w:rsidR="006E726D" w:rsidRDefault="00D00049">
                      <w:pPr>
                        <w:jc w:val="left"/>
                        <w:rPr>
                          <w:rFonts w:ascii="黑体" w:eastAsia="黑体" w:hAnsi="黑体" w:cs="黑体"/>
                          <w:color w:val="FFE599" w:themeColor="accent4" w:themeTint="66"/>
                          <w:sz w:val="24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color w:val="FFE599" w:themeColor="accent4" w:themeTint="66"/>
                          <w:sz w:val="24"/>
                        </w:rPr>
                        <w:t>担任高三8班班长，管理班级认真负责</w:t>
                      </w:r>
                    </w:p>
                    <w:p w:rsidR="00D00049" w:rsidRDefault="00D00049">
                      <w:pPr>
                        <w:jc w:val="left"/>
                        <w:rPr>
                          <w:rFonts w:ascii="黑体" w:eastAsia="黑体" w:hAnsi="黑体" w:cs="黑体" w:hint="eastAsia"/>
                          <w:color w:val="FFE599" w:themeColor="accent4" w:themeTint="66"/>
                          <w:sz w:val="24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color w:val="FFE599" w:themeColor="accent4" w:themeTint="66"/>
                          <w:sz w:val="24"/>
                        </w:rPr>
                        <w:t>在本次期中考试中取得年级第一的好成绩，超过本一分数线2</w:t>
                      </w:r>
                      <w:r>
                        <w:rPr>
                          <w:rFonts w:ascii="黑体" w:eastAsia="黑体" w:hAnsi="黑体" w:cs="黑体"/>
                          <w:color w:val="FFE599" w:themeColor="accent4" w:themeTint="66"/>
                          <w:sz w:val="24"/>
                        </w:rPr>
                        <w:t>0</w:t>
                      </w:r>
                      <w:r>
                        <w:rPr>
                          <w:rFonts w:ascii="黑体" w:eastAsia="黑体" w:hAnsi="黑体" w:cs="黑体" w:hint="eastAsia"/>
                          <w:color w:val="FFE599" w:themeColor="accent4" w:themeTint="66"/>
                          <w:sz w:val="24"/>
                        </w:rPr>
                        <w:t>分。</w:t>
                      </w:r>
                    </w:p>
                    <w:p w:rsidR="006E726D" w:rsidRDefault="006E726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6D" w:rsidRDefault="0053586C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A000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00005"/>
                                <w:sz w:val="28"/>
                                <w:szCs w:val="28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26D" w:rsidRDefault="0053586C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A000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00005"/>
                                <w:sz w:val="28"/>
                                <w:szCs w:val="28"/>
                              </w:rPr>
                              <w:t>星语心愿</w:t>
                            </w:r>
                          </w:p>
                          <w:p w:rsidR="006E726D" w:rsidRDefault="0053586C">
                            <w:pPr>
                              <w:spacing w:line="360" w:lineRule="exact"/>
                              <w:rPr>
                                <w:rFonts w:ascii="微软雅黑" w:eastAsia="微软雅黑" w:hAnsi="微软雅黑" w:cs="微软雅黑"/>
                                <w:color w:val="A000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00005"/>
                                <w:sz w:val="28"/>
                                <w:szCs w:val="28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32" type="#_x0000_t202" style="position:absolute;left:0;text-align:left;margin-left:29.45pt;margin-top:236.55pt;width:24.75pt;height:8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" filled="f" stroked="f" strokeweight=".5pt">
                <v:textbox>
                  <w:txbxContent>
                    <w:p w:rsidR="006E726D" w:rsidRDefault="0053586C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A0000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00005"/>
                          <w:sz w:val="28"/>
                          <w:szCs w:val="28"/>
                        </w:rPr>
                        <w:t>星语心愿</w:t>
                      </w:r>
                      <w:bookmarkStart w:id="1" w:name="_GoBack"/>
                    </w:p>
                    <w:p w:rsidR="006E726D" w:rsidRDefault="0053586C">
                      <w:pPr>
                        <w:spacing w:line="360" w:lineRule="exact"/>
                        <w:rPr>
                          <w:rFonts w:ascii="微软雅黑" w:eastAsia="微软雅黑" w:hAnsi="微软雅黑" w:cs="微软雅黑"/>
                          <w:color w:val="A0000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00005"/>
                          <w:sz w:val="28"/>
                          <w:szCs w:val="28"/>
                        </w:rPr>
                        <w:t>（获奖感言）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40F52" id="圆角矩形 26" o:spid="_x0000_s1026" style="position:absolute;left:0;text-align:left;margin-left:28.4pt;margin-top:235.7pt;width:31.5pt;height:8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" fillcolor="#fbe4c9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726D">
      <w:pgSz w:w="11906" w:h="16838"/>
      <w:pgMar w:top="0" w:right="0" w:bottom="0" w:left="0" w:header="0" w:footer="0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25241A97-B072-44DB-A40F-D55CE4D1102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DA334A5-E4CA-4021-9050-C51E0D498F50}"/>
  </w:font>
  <w:font w:name="字由文艺黑">
    <w:charset w:val="86"/>
    <w:family w:val="auto"/>
    <w:pitch w:val="default"/>
    <w:sig w:usb0="8000006F" w:usb1="1A41000A" w:usb2="00000016" w:usb3="00000000" w:csb0="0004009F" w:csb1="00000000"/>
    <w:embedRegular r:id="rId3" w:subsetted="1" w:fontKey="{F7451A82-3DC0-AB4F-AEA5-9506EBFD5224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4" w:subsetted="1" w:fontKey="{7C3EAFA4-FF20-405B-B099-5CB9AC259D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AzYTYxMzViNjEzOTY0YTU4NDdjYTcwOGNkNmRlOTAifQ=="/>
  </w:docVars>
  <w:rsids>
    <w:rsidRoot w:val="5BF3282C"/>
    <w:rsid w:val="0053586C"/>
    <w:rsid w:val="006E726D"/>
    <w:rsid w:val="009A71AF"/>
    <w:rsid w:val="00A83375"/>
    <w:rsid w:val="00D00049"/>
    <w:rsid w:val="01206A1F"/>
    <w:rsid w:val="01277B1F"/>
    <w:rsid w:val="08326284"/>
    <w:rsid w:val="0834033F"/>
    <w:rsid w:val="0D1F54EB"/>
    <w:rsid w:val="1DE97103"/>
    <w:rsid w:val="1DF44011"/>
    <w:rsid w:val="26E32EDA"/>
    <w:rsid w:val="2A8F0822"/>
    <w:rsid w:val="2DF45CF7"/>
    <w:rsid w:val="2E7A2686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B37024D"/>
  <w15:docId w15:val="{2D6797CA-4DF7-1242-805E-E60C2AF4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Pr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30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C:\Users\Administrator\AppData\Roaming\kingsoft\office6\templates\download\55128a4c7f9816179cea1fe1079b4ec4\喜庆期末光荣榜喜报.docx</Template>
  <TotalTime>9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南甜</dc:creator>
  <cp:lastModifiedBy>Microsoft Office User</cp:lastModifiedBy>
  <cp:revision>6</cp:revision>
  <dcterms:created xsi:type="dcterms:W3CDTF">2023-10-12T01:43:00Z</dcterms:created>
  <dcterms:modified xsi:type="dcterms:W3CDTF">2023-11-15T07:40:00Z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