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-12065</wp:posOffset>
            </wp:positionH>
            <wp:positionV relativeFrom="page">
              <wp:posOffset>-57150</wp:posOffset>
            </wp:positionV>
            <wp:extent cx="7559675" cy="5794375"/>
            <wp:effectExtent l="0" t="0" r="3175" b="0"/>
            <wp:wrapNone/>
            <wp:docPr id="2" name="图片 2" descr="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113665</wp:posOffset>
            </wp:positionV>
            <wp:extent cx="1170305" cy="1170305"/>
            <wp:effectExtent l="0" t="0" r="3175" b="3175"/>
            <wp:wrapNone/>
            <wp:docPr id="3" name="图片 3" descr="汾高校徽_全镂空_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汾高校徽_全镂空_GI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22" w:tblpY="2731"/>
        <w:tblOverlap w:val="never"/>
        <w:tblW w:w="0" w:type="auto"/>
        <w:tblInd w:w="0" w:type="dxa"/>
        <w:tblBorders>
          <w:top w:val="single" w:color="FEF2CC" w:themeColor="accent4" w:themeTint="33" w:sz="12" w:space="0"/>
          <w:left w:val="single" w:color="FEF2CC" w:themeColor="accent4" w:themeTint="33" w:sz="12" w:space="0"/>
          <w:bottom w:val="single" w:color="FEF2CC" w:themeColor="accent4" w:themeTint="33" w:sz="12" w:space="0"/>
          <w:right w:val="single" w:color="FEF2CC" w:themeColor="accent4" w:themeTint="33" w:sz="12" w:space="0"/>
          <w:insideH w:val="single" w:color="FEF2CC" w:themeColor="accent4" w:themeTint="33" w:sz="12" w:space="0"/>
          <w:insideV w:val="single" w:color="FEF2CC" w:themeColor="accent4" w:themeTint="33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2489"/>
        <w:gridCol w:w="2490"/>
        <w:gridCol w:w="2490"/>
      </w:tblGrid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月  份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班  级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学生姓名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推荐老师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247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2023年11月</w:t>
            </w:r>
          </w:p>
        </w:tc>
        <w:tc>
          <w:tcPr>
            <w:tcW w:w="248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高一4班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金熠凡</w:t>
            </w:r>
          </w:p>
        </w:tc>
        <w:tc>
          <w:tcPr>
            <w:tcW w:w="249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刘玉芬</w:t>
            </w:r>
          </w:p>
        </w:tc>
      </w:tr>
      <w:tr>
        <w:tblPrEx>
          <w:tblBorders>
            <w:top w:val="single" w:color="FEF2CC" w:themeColor="accent4" w:themeTint="33" w:sz="12" w:space="0"/>
            <w:left w:val="single" w:color="FEF2CC" w:themeColor="accent4" w:themeTint="33" w:sz="12" w:space="0"/>
            <w:bottom w:val="single" w:color="FEF2CC" w:themeColor="accent4" w:themeTint="33" w:sz="12" w:space="0"/>
            <w:right w:val="single" w:color="FEF2CC" w:themeColor="accent4" w:themeTint="33" w:sz="12" w:space="0"/>
            <w:insideH w:val="single" w:color="FEF2CC" w:themeColor="accent4" w:themeTint="33" w:sz="12" w:space="0"/>
            <w:insideV w:val="single" w:color="FEF2CC" w:themeColor="accent4" w:themeTint="33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9940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推荐为____</w:t>
            </w: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u w:val="single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说唱_</w:t>
            </w:r>
            <w:r>
              <w:rPr>
                <w:rFonts w:hint="eastAsia" w:ascii="宋体" w:hAnsi="宋体" w:eastAsia="宋体" w:cs="宋体"/>
                <w:color w:val="FFE699" w:themeColor="accent4" w:themeTint="66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accent4">
                      <w14:lumMod w14:val="40000"/>
                      <w14:lumOff w14:val="60000"/>
                    </w14:schemeClr>
                  </w14:solidFill>
                </w14:textFill>
              </w:rPr>
              <w:t>____之星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6785610</wp:posOffset>
                </wp:positionV>
                <wp:extent cx="316230" cy="1010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9pt;margin-top:534.3pt;height:79.6pt;width:24.9pt;z-index:251672576;mso-width-relative:page;mso-height-relative:page;" filled="f" stroked="f" coordsize="21600,21600" o:gfxdata="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B61xdsAAAAMAQAADwAAAAAAAAABACAAAAAiAAAA&#10;ZHJzL2Rvd25yZXYueG1sUEsBAhQAFAAAAAgAh07iQGruJh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6747510</wp:posOffset>
                </wp:positionV>
                <wp:extent cx="400050" cy="1086485"/>
                <wp:effectExtent l="0" t="0" r="0" b="18415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55pt;margin-top:531.3pt;height:85.55pt;width:31.5pt;z-index:251671552;v-text-anchor:middle;mso-width-relative:page;mso-height-relative:page;" fillcolor="#FBE4C9" filled="t" stroked="f" coordsize="21600,21600" arcsize="0.166666666666667" o:gfxdata="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OGEuzYAAAADAEAAA8AAAAAAAAAAQAg&#10;AAAAIgAAAGRycy9kb3ducmV2LnhtbFBLAQIUABQAAAAIAIdO4kBqU6swgAIAANgEAAAOAAAAAAAA&#10;AAEAIAAAACc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5949315</wp:posOffset>
                </wp:positionV>
                <wp:extent cx="6331585" cy="2682875"/>
                <wp:effectExtent l="10795" t="10795" r="20320" b="11430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268287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2700" cy="2552700"/>
                                  <wp:effectExtent l="0" t="0" r="0" b="0"/>
                                  <wp:docPr id="6" name="图片 6" descr="微信图片_20231117154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2311171547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15pt;margin-top:468.45pt;height:211.25pt;width:498.55pt;z-index:251670528;v-text-anchor:middle;mso-width-relative:page;mso-height-relative:page;" fillcolor="#AD0406" filled="t" stroked="t" coordsize="21600,21600" o:gfxdata="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BoQ4hvaAAAADAEAAA8AAAAAAAAAAQAg&#10;AAAAIgAAAGRycy9kb3ducmV2LnhtbFBLAQIUABQAAAAIAIdO4kB4KIeFfgIAAAIFAAAOAAAAAAAA&#10;AAEAIAAAACkBAABkcnMvZTJvRG9jLnhtbFBLBQYAAAAABgAGAFkBAAAZBgAAAAA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52700" cy="2552700"/>
                            <wp:effectExtent l="0" t="0" r="0" b="0"/>
                            <wp:docPr id="6" name="图片 6" descr="微信图片_20231117154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2311171547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55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4408170</wp:posOffset>
                </wp:positionV>
                <wp:extent cx="6331585" cy="1351915"/>
                <wp:effectExtent l="10795" t="10795" r="20320" b="27940"/>
                <wp:wrapNone/>
                <wp:docPr id="2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不驰于空想，不鹜于虚声，风雨无法阻挡璀璨的绽放，盈盈之光可以漫天。青春蓬勃的少年怀揣着一颗赤诚之心，即使此刻依然逆着光，沿途每一帧星芒，都能裁满痴梦的行囊。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.25pt;margin-top:347.1pt;height:106.45pt;width:498.55pt;z-index:251667456;v-text-anchor:middle;mso-width-relative:page;mso-height-relative:page;" fillcolor="#AD0406" filled="t" stroked="t" coordsize="21600,21600" o:gfxdata="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GAL7tkAAAALAQAADwAAAAAAAAABACAA&#10;AAAiAAAAZHJzL2Rvd25yZXYueG1sUEsBAhQAFAAAAAgAh07iQFEqjyt+AgAAAgUAAA4AAAAAAAAA&#10;AQAgAAAAKAEAAGRycy9lMm9Eb2MueG1sUEsFBgAAAAAGAAYAWQEAABgGAAAAAA==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不驰于空想，不鹜于虚声，风雨无法阻挡璀璨的绽放，盈盈之光可以漫天。青春蓬勃的少年怀揣着一颗赤诚之心，即使此刻依然逆着光，沿途每一帧星芒，都能裁满痴梦的行囊。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6684010</wp:posOffset>
                </wp:positionH>
                <wp:positionV relativeFrom="paragraph">
                  <wp:posOffset>4540885</wp:posOffset>
                </wp:positionV>
                <wp:extent cx="400050" cy="1086485"/>
                <wp:effectExtent l="0" t="0" r="0" b="18415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26.3pt;margin-top:357.55pt;height:85.55pt;width:31.5pt;z-index:251668480;v-text-anchor:middle;mso-width-relative:page;mso-height-relative:page;" fillcolor="#FBE4C9" filled="t" stroked="f" coordsize="21600,21600" arcsize="0.166666666666667" o:gfxdata="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MANnR1wAAAA0BAAAPAAAAAAAAAAEAIAAA&#10;ACIAAABkcnMvZG93bnJldi54bWxQSwECFAAUAAAACACHTuJAQIHZ8n8CAADYBAAADgAAAAAAAAAB&#10;ACAAAAAm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6716395</wp:posOffset>
                </wp:positionH>
                <wp:positionV relativeFrom="paragraph">
                  <wp:posOffset>4563745</wp:posOffset>
                </wp:positionV>
                <wp:extent cx="309880" cy="105854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星光闪烁（获奖感言）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8.85pt;margin-top:359.35pt;height:83.35pt;width:24.4pt;z-index:251669504;mso-width-relative:page;mso-height-relative:page;" filled="f" stroked="f" coordsize="21600,21600" o:gfxdata="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B1Syt3QAAAA0BAAAPAAAAAAAAAAEAIAAAACIA&#10;AABkcnMvZG93bnJldi54bWxQSwECFAAUAAAACACHTuJApLdi+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星光闪烁（获奖感言）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3004185</wp:posOffset>
                </wp:positionV>
                <wp:extent cx="314325" cy="10648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064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星语心愿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00005"/>
                                <w:sz w:val="28"/>
                                <w:szCs w:val="28"/>
                                <w:lang w:val="en-US" w:eastAsia="zh-CN"/>
                              </w:rPr>
                              <w:t>（获奖感言）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45pt;margin-top:236.55pt;height:83.85pt;width:24.75pt;z-index:251666432;mso-width-relative:page;mso-height-relative:page;" filled="f" stroked="f" coordsize="21600,21600" o:gfxdata="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pFPWzbAAAACgEAAA8AAAAAAAAAAQAgAAAAIgAA&#10;AGRycy9kb3ducmV2LnhtbFBLAQIUABQAAAAIAIdO4kDkVUoI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星语心愿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00005"/>
                          <w:sz w:val="28"/>
                          <w:szCs w:val="28"/>
                          <w:lang w:val="en-US" w:eastAsia="zh-CN"/>
                        </w:rPr>
                        <w:t>（获奖感言）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2993390</wp:posOffset>
                </wp:positionV>
                <wp:extent cx="400050" cy="1086485"/>
                <wp:effectExtent l="0" t="0" r="0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930" y="4034790"/>
                          <a:ext cx="400050" cy="1086485"/>
                        </a:xfrm>
                        <a:prstGeom prst="roundRect">
                          <a:avLst/>
                        </a:prstGeom>
                        <a:solidFill>
                          <a:srgbClr val="FBE4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4pt;margin-top:235.7pt;height:85.55pt;width:31.5pt;z-index:251665408;v-text-anchor:middle;mso-width-relative:page;mso-height-relative:page;" fillcolor="#FBE4C9" filled="t" stroked="f" coordsize="21600,21600" arcsize="0.166666666666667" o:gfxdata="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otwkfXAAAACgEAAA8A&#10;AAAAAAAAAQAgAAAAIgAAAGRycy9kb3ducmV2LnhtbFBLAQIUABQAAAAIAIdO4kBIaoKpigIAAOME&#10;AAAOAAAAAAAAAAEAIAAAACYBAABkcnMvZTJvRG9jLnhtbFBLBQYAAAAABgAGAFkBAAAiBg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2860675</wp:posOffset>
                </wp:positionV>
                <wp:extent cx="6331585" cy="1351915"/>
                <wp:effectExtent l="10795" t="10795" r="20320" b="27940"/>
                <wp:wrapNone/>
                <wp:docPr id="2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968750"/>
                          <a:ext cx="6331585" cy="1351915"/>
                        </a:xfrm>
                        <a:prstGeom prst="rect">
                          <a:avLst/>
                        </a:prstGeom>
                        <a:solidFill>
                          <a:srgbClr val="AD0406"/>
                        </a:solidFill>
                        <a:ln w="22225">
                          <a:solidFill>
                            <a:srgbClr val="FDE9C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>“老骥伏枥，志在千里，横扫饥饿，做回自己”。 Be confident, be real, like a rapper!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46pt;margin-top:225.25pt;height:106.45pt;width:498.55pt;z-index:251664384;v-text-anchor:middle;mso-width-relative:page;mso-height-relative:page;" fillcolor="#AD0406" filled="t" stroked="t" coordsize="21600,21600" o:gfxdata="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c+I/x2gAAAAsBAAAP&#10;AAAAAAAAAAEAIAAAACIAAABkcnMvZG93bnJldi54bWxQSwECFAAUAAAACACHTuJASJt2pYgCAAAN&#10;BQAADgAAAAAAAAABACAAAAApAQAAZHJzL2Uyb0RvYy54bWxQSwUGAAAAAAYABgBZAQAAIwYAAAAA&#10;">
                <v:fill on="t" focussize="0,0"/>
                <v:stroke weight="1.75pt" color="#FDE9C3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>“老骥伏枥，志在千里，横扫饥饿，做回自己”。 Be confident, be real, like a rapper!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8857615</wp:posOffset>
            </wp:positionV>
            <wp:extent cx="6421755" cy="1450340"/>
            <wp:effectExtent l="0" t="0" r="17145" b="16510"/>
            <wp:wrapNone/>
            <wp:docPr id="21" name="图片 21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未命名 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ge">
              <wp:posOffset>6946265</wp:posOffset>
            </wp:positionV>
            <wp:extent cx="2895600" cy="3773805"/>
            <wp:effectExtent l="0" t="0" r="0" b="17145"/>
            <wp:wrapNone/>
            <wp:docPr id="4" name="图片 4" descr="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17145</wp:posOffset>
                </wp:positionV>
                <wp:extent cx="5173980" cy="12865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3165" y="1398270"/>
                          <a:ext cx="5173980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 w:ascii="字由文艺黑" w:hAnsi="字由文艺黑" w:eastAsia="字由文艺黑" w:cs="字由文艺黑"/>
                                <w:sz w:val="100"/>
                                <w:szCs w:val="100"/>
                                <w:lang w:eastAsia="zh-CN"/>
                                <w14:textFill>
                                  <w14:gradFill>
                                    <w14:gsLst>
                                      <w14:gs w14:pos="16000">
                                        <w14:srgbClr w14:val="FBE4C9"/>
                                      </w14:gs>
                                      <w14:gs w14:pos="52000">
                                        <w14:srgbClr w14:val="DAA067"/>
                                      </w14:gs>
                                      <w14:gs w14:pos="80000">
                                        <w14:srgbClr w14:val="FEF6E6"/>
                                      </w14:gs>
                                    </w14:gsLst>
                                    <w14:lin w14:ang="18420000" w14:scaled="0"/>
                                  </w14:gradFill>
                                </w14:textFill>
                              </w:rPr>
                              <w:t>闪光之星推荐表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5.35pt;margin-top:1.35pt;height:101.3pt;width:407.4pt;z-index:251662336;mso-width-relative:page;mso-height-relative:page;" filled="f" stroked="f" coordsize="21600,21600" o:gfxdata="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uYp4doAAAAKAQAADwAAAAAAAAAB&#10;ACAAAAAiAAAAZHJzL2Rvd25yZXYueG1sUEsBAhQAFAAAAAgAh07iQPYL+/5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 w:ascii="字由文艺黑" w:hAnsi="字由文艺黑" w:eastAsia="字由文艺黑" w:cs="字由文艺黑"/>
                          <w:sz w:val="100"/>
                          <w:szCs w:val="100"/>
                          <w:lang w:eastAsia="zh-CN"/>
                          <w14:textFill>
                            <w14:gradFill>
                              <w14:gsLst>
                                <w14:gs w14:pos="16000">
                                  <w14:srgbClr w14:val="FBE4C9"/>
                                </w14:gs>
                                <w14:gs w14:pos="52000">
                                  <w14:srgbClr w14:val="DAA067"/>
                                </w14:gs>
                                <w14:gs w14:pos="80000">
                                  <w14:srgbClr w14:val="FEF6E6"/>
                                </w14:gs>
                              </w14:gsLst>
                              <w14:lin w14:ang="18420000" w14:scaled="0"/>
                            </w14:gradFill>
                          </w14:textFill>
                        </w:rPr>
                        <w:t>闪光之星推荐表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-588010</wp:posOffset>
            </wp:positionV>
            <wp:extent cx="7573645" cy="11360785"/>
            <wp:effectExtent l="0" t="0" r="8255" b="12065"/>
            <wp:wrapNone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136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33835E7-AF03-4EF2-B227-6B94B0B251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3E12FD48-8781-4A07-8CE7-ACA8F7CC862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4479F8B3-E52D-4AC1-A92F-2BA5DF73E606}"/>
  </w:font>
  <w:font w:name="字由文艺黑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4" w:fontKey="{D94959D8-5AFA-48AB-9475-202977A3C45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NDI1NzczZTBhN2YwYTFmZGJiNTc5MjMwNjU3ZjIifQ=="/>
  </w:docVars>
  <w:rsids>
    <w:rsidRoot w:val="5BF3282C"/>
    <w:rsid w:val="01206A1F"/>
    <w:rsid w:val="01277B1F"/>
    <w:rsid w:val="08326284"/>
    <w:rsid w:val="0834033F"/>
    <w:rsid w:val="1DE97103"/>
    <w:rsid w:val="1DF44011"/>
    <w:rsid w:val="26E32EDA"/>
    <w:rsid w:val="2A8F0822"/>
    <w:rsid w:val="2DF45CF7"/>
    <w:rsid w:val="37AA0511"/>
    <w:rsid w:val="3D066112"/>
    <w:rsid w:val="3DB857EF"/>
    <w:rsid w:val="4739105B"/>
    <w:rsid w:val="4A7E5E34"/>
    <w:rsid w:val="52822009"/>
    <w:rsid w:val="57FD2E54"/>
    <w:rsid w:val="5BF3282C"/>
    <w:rsid w:val="60074972"/>
    <w:rsid w:val="6166293B"/>
    <w:rsid w:val="6AFE21BF"/>
    <w:rsid w:val="72104BA7"/>
    <w:rsid w:val="738C3521"/>
    <w:rsid w:val="750A714C"/>
    <w:rsid w:val="7A045B97"/>
    <w:rsid w:val="7D603DDC"/>
    <w:rsid w:val="7DB8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5128a4c7f9816179cea1fe1079b4ec4\&#21916;&#24198;&#26399;&#26411;&#20809;&#33635;&#27036;&#21916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喜庆期末光荣榜喜报.docx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2023-10-12T01:43:00Z</dcterms:created>
  <dc:creator>南甜</dc:creator>
  <cp:lastModifiedBy>阿拉蕾Jasper</cp:lastModifiedBy>
  <dcterms:modified xsi:type="dcterms:W3CDTF">2023-11-17T07:52:09Z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6FE61A73A003439480522F9492F53DC2_13</vt:lpwstr>
  </property>
</Properties>
</file>