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746" w:rsidRDefault="00752AC7">
      <w:pPr>
        <w:jc w:val="center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-12065</wp:posOffset>
            </wp:positionH>
            <wp:positionV relativeFrom="page">
              <wp:posOffset>-57150</wp:posOffset>
            </wp:positionV>
            <wp:extent cx="7559675" cy="5794375"/>
            <wp:effectExtent l="0" t="0" r="3175" b="0"/>
            <wp:wrapNone/>
            <wp:docPr id="2" name="图片 2" descr="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8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579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0746" w:rsidRDefault="00752AC7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113665</wp:posOffset>
            </wp:positionV>
            <wp:extent cx="1170305" cy="1170305"/>
            <wp:effectExtent l="0" t="0" r="3175" b="3175"/>
            <wp:wrapNone/>
            <wp:docPr id="3" name="图片 3" descr="汾高校徽_全镂空_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汾高校徽_全镂空_GIF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6"/>
        <w:tblpPr w:leftFromText="180" w:rightFromText="180" w:vertAnchor="page" w:horzAnchor="page" w:tblpX="1022" w:tblpY="2731"/>
        <w:tblOverlap w:val="never"/>
        <w:tblW w:w="9940" w:type="dxa"/>
        <w:tblBorders>
          <w:top w:val="single" w:sz="12" w:space="0" w:color="FFF2CC" w:themeColor="accent4" w:themeTint="33"/>
          <w:left w:val="single" w:sz="12" w:space="0" w:color="FFF2CC" w:themeColor="accent4" w:themeTint="33"/>
          <w:bottom w:val="single" w:sz="12" w:space="0" w:color="FFF2CC" w:themeColor="accent4" w:themeTint="33"/>
          <w:right w:val="single" w:sz="12" w:space="0" w:color="FFF2CC" w:themeColor="accent4" w:themeTint="33"/>
          <w:insideH w:val="single" w:sz="12" w:space="0" w:color="FFF2CC" w:themeColor="accent4" w:themeTint="33"/>
          <w:insideV w:val="single" w:sz="12" w:space="0" w:color="FFF2CC" w:themeColor="accent4" w:themeTint="33"/>
        </w:tblBorders>
        <w:tblLayout w:type="fixed"/>
        <w:tblLook w:val="04A0"/>
      </w:tblPr>
      <w:tblGrid>
        <w:gridCol w:w="2471"/>
        <w:gridCol w:w="2489"/>
        <w:gridCol w:w="2490"/>
        <w:gridCol w:w="2490"/>
      </w:tblGrid>
      <w:tr w:rsidR="00C10746">
        <w:trPr>
          <w:trHeight w:val="576"/>
        </w:trPr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 w:rsidR="00C10746" w:rsidRDefault="00752AC7">
            <w:pPr>
              <w:jc w:val="center"/>
              <w:rPr>
                <w:rFonts w:ascii="黑体" w:eastAsia="黑体" w:hAnsi="黑体" w:cs="黑体"/>
                <w:color w:val="FFE599" w:themeColor="accent4" w:themeTint="66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月</w:t>
            </w: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 xml:space="preserve">  </w:t>
            </w: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份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 w:rsidR="00C10746" w:rsidRDefault="00752AC7">
            <w:pPr>
              <w:jc w:val="center"/>
              <w:rPr>
                <w:rFonts w:ascii="黑体" w:eastAsia="黑体" w:hAnsi="黑体" w:cs="黑体"/>
                <w:color w:val="FFE599" w:themeColor="accent4" w:themeTint="66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班</w:t>
            </w: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 xml:space="preserve">  </w:t>
            </w: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级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 w:rsidR="00C10746" w:rsidRDefault="00752AC7">
            <w:pPr>
              <w:jc w:val="center"/>
              <w:rPr>
                <w:rFonts w:ascii="黑体" w:eastAsia="黑体" w:hAnsi="黑体" w:cs="黑体"/>
                <w:color w:val="FFE599" w:themeColor="accent4" w:themeTint="66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学生姓名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 w:rsidR="00C10746" w:rsidRDefault="00752AC7">
            <w:pPr>
              <w:jc w:val="center"/>
              <w:rPr>
                <w:rFonts w:ascii="黑体" w:eastAsia="黑体" w:hAnsi="黑体" w:cs="黑体"/>
                <w:color w:val="FFE599" w:themeColor="accent4" w:themeTint="66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推荐老师</w:t>
            </w:r>
          </w:p>
        </w:tc>
      </w:tr>
      <w:tr w:rsidR="00C10746">
        <w:trPr>
          <w:trHeight w:val="635"/>
        </w:trPr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 w:rsidR="00C10746" w:rsidRDefault="00752AC7">
            <w:pPr>
              <w:jc w:val="center"/>
              <w:rPr>
                <w:rFonts w:ascii="黑体" w:eastAsia="黑体" w:hAnsi="黑体" w:cs="黑体"/>
                <w:color w:val="FFE599" w:themeColor="accent4" w:themeTint="66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1</w:t>
            </w:r>
            <w:r w:rsidR="00181D23">
              <w:rPr>
                <w:rFonts w:ascii="黑体" w:eastAsia="黑体" w:hAnsi="黑体" w:cs="黑体"/>
                <w:color w:val="FFE599" w:themeColor="accent4" w:themeTint="66"/>
                <w:sz w:val="28"/>
                <w:szCs w:val="28"/>
              </w:rPr>
              <w:t>1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 w:rsidR="00C10746" w:rsidRDefault="00752AC7">
            <w:pPr>
              <w:jc w:val="center"/>
              <w:rPr>
                <w:rFonts w:ascii="黑体" w:eastAsia="黑体" w:hAnsi="黑体" w:cs="黑体"/>
                <w:color w:val="FFE599" w:themeColor="accent4" w:themeTint="66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高三（</w:t>
            </w: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7</w:t>
            </w: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）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 w:rsidR="00C10746" w:rsidRDefault="00752AC7">
            <w:pPr>
              <w:jc w:val="center"/>
              <w:rPr>
                <w:rFonts w:ascii="黑体" w:eastAsia="黑体" w:hAnsi="黑体" w:cs="黑体"/>
                <w:color w:val="FFE599" w:themeColor="accent4" w:themeTint="66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沈墨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 w:rsidR="00C10746" w:rsidRDefault="00181D23">
            <w:pPr>
              <w:jc w:val="center"/>
              <w:rPr>
                <w:rFonts w:ascii="黑体" w:eastAsia="黑体" w:hAnsi="黑体" w:cs="黑体"/>
                <w:color w:val="FFE599" w:themeColor="accent4" w:themeTint="66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顾高玲</w:t>
            </w:r>
          </w:p>
        </w:tc>
      </w:tr>
      <w:tr w:rsidR="00C10746">
        <w:trPr>
          <w:trHeight w:val="577"/>
        </w:trPr>
        <w:tc>
          <w:tcPr>
            <w:tcW w:w="9940" w:type="dxa"/>
            <w:gridSpan w:val="4"/>
            <w:tcBorders>
              <w:tl2br w:val="nil"/>
              <w:tr2bl w:val="nil"/>
            </w:tcBorders>
            <w:vAlign w:val="center"/>
          </w:tcPr>
          <w:p w:rsidR="00C10746" w:rsidRDefault="00752AC7">
            <w:pPr>
              <w:jc w:val="center"/>
              <w:rPr>
                <w:rFonts w:ascii="黑体" w:eastAsia="黑体" w:hAnsi="黑体" w:cs="黑体"/>
                <w:color w:val="FFE599" w:themeColor="accent4" w:themeTint="66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推荐为</w:t>
            </w: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___</w:t>
            </w: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体育</w:t>
            </w: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_______</w:t>
            </w:r>
            <w:r>
              <w:rPr>
                <w:rFonts w:ascii="黑体" w:eastAsia="黑体" w:hAnsi="黑体" w:cs="黑体" w:hint="eastAsia"/>
                <w:color w:val="FFE599" w:themeColor="accent4" w:themeTint="66"/>
                <w:sz w:val="28"/>
                <w:szCs w:val="28"/>
              </w:rPr>
              <w:t>之星</w:t>
            </w:r>
          </w:p>
        </w:tc>
      </w:tr>
    </w:tbl>
    <w:p w:rsidR="00C10746" w:rsidRDefault="00C10746">
      <w:pPr>
        <w:rPr>
          <w:rFonts w:hint="eastAsia"/>
        </w:rPr>
      </w:pPr>
      <w:r>
        <w:rPr>
          <w:rFonts w:hint="eastAsi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9.9pt;margin-top:534.3pt;width:24.9pt;height:79.6pt;z-index:251672576;mso-position-horizontal-relative:text;mso-position-vertical-relative:text" o:gfxdata="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HAe&#10;tcXbAAAADAEAAA8AAAAAAAAAAQAgAAAAIgAAAGRycy9kb3ducmV2LnhtbFBLAQIUABQAAAAIAIdO&#10;4kDUPKueIAIAABoEAAAOAAAAAAAAAAEAIAAAACoBAABkcnMvZTJvRG9jLnhtbFBLBQYAAAAABgAG&#10;AFkBAAC8BQAAAAA=&#10;" filled="f" stroked="f" strokeweight=".5pt">
            <v:textbox>
              <w:txbxContent>
                <w:p w:rsidR="00C10746" w:rsidRDefault="00752AC7">
                  <w:pPr>
                    <w:spacing w:line="360" w:lineRule="exact"/>
                    <w:rPr>
                      <w:rFonts w:ascii="微软雅黑" w:eastAsia="微软雅黑" w:hAnsi="微软雅黑" w:cs="微软雅黑"/>
                      <w:color w:val="A00005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A00005"/>
                      <w:sz w:val="28"/>
                      <w:szCs w:val="28"/>
                    </w:rPr>
                    <w:t>精彩瞬间</w:t>
                  </w:r>
                </w:p>
              </w:txbxContent>
            </v:textbox>
          </v:shape>
        </w:pict>
      </w:r>
      <w:r>
        <w:rPr>
          <w:rFonts w:hint="eastAsia"/>
        </w:rPr>
        <w:pict>
          <v:roundrect id="_x0000_s1035" style="position:absolute;left:0;text-align:left;margin-left:28.55pt;margin-top:531.3pt;width:31.5pt;height:85.55pt;z-index:251671552;mso-position-horizontal-relative:text;mso-position-vertical-relative:text;v-text-anchor:middle" arcsize="10923f" o:gfxdata="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MOGEuzYAAAADAEAAA8AAAAAAAAAAQAgAAAAIgAAAGRycy9kb3ducmV2LnhtbFBLAQIU&#10;ABQAAAAIAIdO4kCYPeQFZQIAAIoEAAAOAAAAAAAAAAEAIAAAACcBAABkcnMvZTJvRG9jLnhtbFBL&#10;BQYAAAAABgAGAFkBAAD+BQAAAAA=&#10;" fillcolor="#fbe4c9" stroked="f" strokeweight="1pt">
            <v:stroke joinstyle="miter"/>
          </v:roundrect>
        </w:pict>
      </w:r>
      <w:bookmarkStart w:id="0" w:name="_GoBack"/>
      <w:bookmarkEnd w:id="0"/>
      <w:r>
        <w:rPr>
          <w:rFonts w:hint="eastAsia"/>
        </w:rPr>
        <w:pict>
          <v:rect id="_x0000_s1034" style="position:absolute;left:0;text-align:left;margin-left:46.15pt;margin-top:468.45pt;width:498.55pt;height:211.25pt;z-index:251670528;mso-position-horizontal-relative:text;mso-position-vertical-relative:text;v-text-anchor:middle" o:gfxdata="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aEOIb2gAAAAwBAAAPAAAAAAAAAAEAIAAAACIAAABkcnMvZG93bnJldi54bWxQSwECFAAU&#10;AAAACACHTuJAI7JP12ECAAC0BAAADgAAAAAAAAABACAAAAApAQAAZHJzL2Uyb0RvYy54bWxQSwUG&#10;AAAAAAYABgBZAQAA/AUAAAAA&#10;" fillcolor="#ad0406" strokecolor="#fde9c3" strokeweight="1.75pt">
            <v:textbox>
              <w:txbxContent>
                <w:p w:rsidR="00C10746" w:rsidRDefault="00752AC7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</w:t>
                  </w:r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>
                        <wp:extent cx="2151380" cy="2564765"/>
                        <wp:effectExtent l="0" t="0" r="1270" b="6985"/>
                        <wp:docPr id="6" name="图片 6" descr="image_jpeg__RC-2023-11-23_5134_17007061811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图片 6" descr="image_jpeg__RC-2023-11-23_5134_17007061811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1380" cy="25647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hint="eastAsia"/>
        </w:rPr>
        <w:pict>
          <v:rect id="_x0000_s1033" style="position:absolute;left:0;text-align:left;margin-left:46.25pt;margin-top:347.1pt;width:498.55pt;height:106.45pt;z-index:251667456;mso-position-horizontal-relative:text;mso-position-vertical-relative:text;v-text-anchor:middle" o:gfxdata="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HBgC+7ZAAAACwEAAA8AAAAAAAAAAQAgAAAAIgAAAGRycy9kb3ducmV2LnhtbFBLAQIUABQA&#10;AAAIAIdO4kAKsEd5YQIAALQEAAAOAAAAAAAAAAEAIAAAACgBAABkcnMvZTJvRG9jLnhtbFBLBQYA&#10;AAAABgAGAFkBAAD7BQAAAAA=&#10;" fillcolor="#ad0406" strokecolor="#fde9c3" strokeweight="1.75pt">
            <v:textbox>
              <w:txbxContent>
                <w:p w:rsidR="00C10746" w:rsidRDefault="00752AC7">
                  <w:pPr>
                    <w:rPr>
                      <w:rFonts w:hint="eastAsia"/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我</w:t>
                  </w:r>
                  <w:r>
                    <w:rPr>
                      <w:sz w:val="28"/>
                      <w:szCs w:val="28"/>
                    </w:rPr>
                    <w:t>乐于</w:t>
                  </w:r>
                  <w:r>
                    <w:rPr>
                      <w:rFonts w:hint="eastAsia"/>
                      <w:sz w:val="28"/>
                      <w:szCs w:val="28"/>
                    </w:rPr>
                    <w:t>助</w:t>
                  </w:r>
                  <w:r>
                    <w:rPr>
                      <w:sz w:val="28"/>
                      <w:szCs w:val="28"/>
                    </w:rPr>
                    <w:t>人，</w:t>
                  </w:r>
                  <w:r>
                    <w:rPr>
                      <w:rFonts w:hint="eastAsia"/>
                      <w:sz w:val="28"/>
                      <w:szCs w:val="28"/>
                    </w:rPr>
                    <w:t>尊敬</w:t>
                  </w:r>
                  <w:r>
                    <w:rPr>
                      <w:sz w:val="28"/>
                      <w:szCs w:val="28"/>
                    </w:rPr>
                    <w:t>师长，</w:t>
                  </w:r>
                  <w:r>
                    <w:rPr>
                      <w:rFonts w:hint="eastAsia"/>
                      <w:sz w:val="28"/>
                      <w:szCs w:val="28"/>
                    </w:rPr>
                    <w:t>同时爱好体育，刻苦学习，在追逐梦想的道路上我只想奔跑。</w:t>
                  </w:r>
                </w:p>
                <w:p w:rsidR="00C10746" w:rsidRDefault="00C10746">
                  <w:pPr>
                    <w:rPr>
                      <w:rFonts w:hint="eastAsia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hint="eastAsia"/>
        </w:rPr>
        <w:pict>
          <v:roundrect id="_x0000_s1032" style="position:absolute;left:0;text-align:left;margin-left:526.3pt;margin-top:357.55pt;width:31.5pt;height:85.55pt;z-index:251668480;mso-position-horizontal-relative:text;mso-position-vertical-relative:text;v-text-anchor:middle" arcsize="10923f" o:gfxdata="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MANnR1wAAAA0BAAAPAAAAAAAAAAEAIAAAACIAAABkcnMvZG93bnJldi54bWxQSwECFAAU&#10;AAAACACHTuJAsu+Wx2QCAACKBAAADgAAAAAAAAABACAAAAAmAQAAZHJzL2Uyb0RvYy54bWxQSwUG&#10;AAAAAAYABgBZAQAA/AUAAAAA&#10;" fillcolor="#fbe4c9" stroked="f" strokeweight="1pt">
            <v:stroke joinstyle="miter"/>
          </v:roundrect>
        </w:pict>
      </w:r>
      <w:r>
        <w:rPr>
          <w:rFonts w:hint="eastAsia"/>
        </w:rPr>
        <w:pict>
          <v:shape id="_x0000_s1031" type="#_x0000_t202" style="position:absolute;left:0;text-align:left;margin-left:528.85pt;margin-top:359.35pt;width:24.4pt;height:83.35pt;z-index:251669504;mso-position-horizontal-relative:text;mso-position-vertical-relative:text" o:gfxdata="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gdUsrd0AAAANAQAADwAAAAAAAAABACAAAAAiAAAAZHJzL2Rvd25yZXYueG1sUEsBAhQAFAAAAAgA&#10;h07iQBpl730gAgAAGgQAAA4AAAAAAAAAAQAgAAAALAEAAGRycy9lMm9Eb2MueG1sUEsFBgAAAAAG&#10;AAYAWQEAAL4FAAAAAA==&#10;" filled="f" stroked="f" strokeweight=".5pt">
            <v:textbox>
              <w:txbxContent>
                <w:p w:rsidR="00C10746" w:rsidRDefault="00752AC7">
                  <w:pPr>
                    <w:spacing w:line="360" w:lineRule="exact"/>
                    <w:rPr>
                      <w:rFonts w:ascii="微软雅黑" w:eastAsia="微软雅黑" w:hAnsi="微软雅黑" w:cs="微软雅黑"/>
                      <w:color w:val="A00005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A00005"/>
                      <w:sz w:val="28"/>
                      <w:szCs w:val="28"/>
                    </w:rPr>
                    <w:t>星光闪烁（获奖感言）</w:t>
                  </w:r>
                </w:p>
              </w:txbxContent>
            </v:textbox>
          </v:shape>
        </w:pict>
      </w:r>
      <w:r>
        <w:rPr>
          <w:rFonts w:hint="eastAsia"/>
        </w:rPr>
        <w:pict>
          <v:shape id="_x0000_s1030" type="#_x0000_t202" style="position:absolute;left:0;text-align:left;margin-left:29.45pt;margin-top:236.55pt;width:24.75pt;height:83.85pt;z-index:251666432;mso-position-horizontal-relative:text;mso-position-vertical-relative:text" o:gfxdata="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KkU9bNsAAAAKAQAADwAAAAAAAAABACAAAAAiAAAAZHJzL2Rvd25yZXYueG1sUEsBAhQAFAAAAAgA&#10;h07iQFqHx4wiAgAAGgQAAA4AAAAAAAAAAQAgAAAAKgEAAGRycy9lMm9Eb2MueG1sUEsFBgAAAAAG&#10;AAYAWQEAAL4FAAAAAA==&#10;" filled="f" stroked="f" strokeweight=".5pt">
            <v:textbox>
              <w:txbxContent>
                <w:p w:rsidR="00C10746" w:rsidRDefault="00752AC7">
                  <w:pPr>
                    <w:spacing w:line="360" w:lineRule="exact"/>
                    <w:rPr>
                      <w:rFonts w:ascii="微软雅黑" w:eastAsia="微软雅黑" w:hAnsi="微软雅黑" w:cs="微软雅黑"/>
                      <w:color w:val="A00005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A00005"/>
                      <w:sz w:val="28"/>
                      <w:szCs w:val="28"/>
                    </w:rPr>
                    <w:t>星语心愿</w:t>
                  </w:r>
                </w:p>
                <w:p w:rsidR="00C10746" w:rsidRDefault="00752AC7">
                  <w:pPr>
                    <w:spacing w:line="360" w:lineRule="exact"/>
                    <w:rPr>
                      <w:rFonts w:ascii="微软雅黑" w:eastAsia="微软雅黑" w:hAnsi="微软雅黑" w:cs="微软雅黑"/>
                      <w:color w:val="A00005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A00005"/>
                      <w:sz w:val="28"/>
                      <w:szCs w:val="28"/>
                    </w:rPr>
                    <w:t>（</w:t>
                  </w:r>
                  <w:r>
                    <w:rPr>
                      <w:rFonts w:ascii="微软雅黑" w:eastAsia="微软雅黑" w:hAnsi="微软雅黑" w:cs="微软雅黑" w:hint="eastAsia"/>
                      <w:color w:val="A00005"/>
                      <w:sz w:val="28"/>
                      <w:szCs w:val="28"/>
                    </w:rPr>
                    <w:t>获奖感言）</w:t>
                  </w:r>
                </w:p>
              </w:txbxContent>
            </v:textbox>
          </v:shape>
        </w:pict>
      </w:r>
      <w:r>
        <w:rPr>
          <w:rFonts w:hint="eastAsia"/>
        </w:rPr>
        <w:pict>
          <v:roundrect id="_x0000_s1029" style="position:absolute;left:0;text-align:left;margin-left:28.4pt;margin-top:235.7pt;width:31.5pt;height:85.55pt;z-index:251665408;mso-position-horizontal-relative:text;mso-position-vertical-relative:text;v-text-anchor:middle" arcsize="10923f" o:gfxdata="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KotwkfXAAAACgEAAA8AAAAAAAAAAQAgAAAAIgAAAGRycy9kb3ducmV2&#10;LnhtbFBLAQIUABQAAAAIAIdO4kDpEQV7bwIAAJUEAAAOAAAAAAAAAAEAIAAAACYBAABkcnMvZTJv&#10;RG9jLnhtbFBLBQYAAAAABgAGAFkBAAAHBgAAAAA=&#10;" fillcolor="#fbe4c9" stroked="f" strokeweight="1pt">
            <v:stroke joinstyle="miter"/>
          </v:roundrect>
        </w:pict>
      </w:r>
      <w:r>
        <w:rPr>
          <w:rFonts w:hint="eastAsia"/>
        </w:rPr>
        <w:pict>
          <v:rect id="矩形 10" o:spid="_x0000_s1028" style="position:absolute;left:0;text-align:left;margin-left:46pt;margin-top:225.25pt;width:498.55pt;height:106.45pt;z-index:251664384;mso-position-horizontal-relative:text;mso-position-vertical-relative:text;v-text-anchor:middle" o:gfxdata="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c+I/x2gAAAAsBAAAPAAAAAAAAAAEAIAAAACIAAABkcnMvZG93bnJl&#10;di54bWxQSwECFAAUAAAACACHTuJA44x8PG0CAAC/BAAADgAAAAAAAAABACAAAAApAQAAZHJzL2Uy&#10;b0RvYy54bWxQSwUGAAAAAAYABgBZAQAACAYAAAAA&#10;" fillcolor="#ad0406" strokecolor="#fde9c3" strokeweight="1.75pt">
            <v:textbox>
              <w:txbxContent>
                <w:p w:rsidR="00C10746" w:rsidRDefault="00752AC7">
                  <w:pPr>
                    <w:rPr>
                      <w:rFonts w:hint="eastAsia"/>
                      <w:sz w:val="28"/>
                      <w:szCs w:val="28"/>
                    </w:rPr>
                  </w:pPr>
                  <w:r>
                    <w:rPr>
                      <w:rFonts w:hint="eastAsia"/>
                    </w:rPr>
                    <w:t xml:space="preserve">  </w:t>
                  </w:r>
                  <w:r>
                    <w:rPr>
                      <w:rFonts w:hint="eastAsia"/>
                    </w:rPr>
                    <w:t>愿：通过自己坚持不懈、永不放弃的努力，保持有动力而无压力、紧张而不焦虑的状态迎接高考，最终取得好成绩，步入理想的大学殿堂！</w:t>
                  </w:r>
                </w:p>
              </w:txbxContent>
            </v:textbox>
          </v:rect>
        </w:pict>
      </w:r>
      <w:r w:rsidR="00752AC7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8857615</wp:posOffset>
            </wp:positionV>
            <wp:extent cx="6421755" cy="1450340"/>
            <wp:effectExtent l="0" t="0" r="17145" b="16510"/>
            <wp:wrapNone/>
            <wp:docPr id="21" name="图片 21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未命名 -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75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2AC7"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-41910</wp:posOffset>
            </wp:positionH>
            <wp:positionV relativeFrom="page">
              <wp:posOffset>6946265</wp:posOffset>
            </wp:positionV>
            <wp:extent cx="2895600" cy="3773805"/>
            <wp:effectExtent l="0" t="0" r="0" b="17145"/>
            <wp:wrapNone/>
            <wp:docPr id="4" name="图片 4" descr="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pict>
          <v:shape id="_x0000_s1027" type="#_x0000_t202" style="position:absolute;left:0;text-align:left;margin-left:115.35pt;margin-top:1.35pt;width:407.4pt;height:101.3pt;z-index:251662336;mso-position-horizontal-relative:text;mso-position-vertical-relative:text" o:gfxdata="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W5inh2gAAAAoBAAAPAAAAAAAAAAEAIAAAACIAAABkcnMvZG93bnJldi54bWxQSwECFAAU&#10;AAAACACHTuJAP22J6CgCAAAlBAAADgAAAAAAAAABACAAAAApAQAAZHJzL2Uyb0RvYy54bWxQSwUG&#10;AAAAAAYABgBZAQAAwwUAAAAA&#10;" filled="f" stroked="f" strokeweight=".5pt">
            <v:textbox>
              <w:txbxContent>
                <w:p w:rsidR="00C10746" w:rsidRDefault="00752AC7">
                  <w:pPr>
                    <w:rPr>
                      <w:rFonts w:ascii="字由文艺黑" w:eastAsia="字由文艺黑" w:hAnsi="字由文艺黑" w:cs="字由文艺黑"/>
                      <w:sz w:val="100"/>
                      <w:szCs w:val="100"/>
                    </w:rPr>
                  </w:pPr>
                  <w:r>
                    <w:rPr>
                      <w:rFonts w:ascii="字由文艺黑" w:eastAsia="字由文艺黑" w:hAnsi="字由文艺黑" w:cs="字由文艺黑" w:hint="eastAsia"/>
                      <w:sz w:val="100"/>
                      <w:szCs w:val="100"/>
                    </w:rPr>
                    <w:t>闪光之星推荐表</w:t>
                  </w:r>
                </w:p>
              </w:txbxContent>
            </v:textbox>
          </v:shape>
        </w:pict>
      </w:r>
      <w:r w:rsidR="00752AC7"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-588010</wp:posOffset>
            </wp:positionV>
            <wp:extent cx="7573645" cy="11360785"/>
            <wp:effectExtent l="0" t="0" r="8255" b="12065"/>
            <wp:wrapNone/>
            <wp:docPr id="1" name="图片 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136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0746" w:rsidSect="00C10746">
      <w:pgSz w:w="11906" w:h="16838"/>
      <w:pgMar w:top="0" w:right="0" w:bottom="0" w:left="0" w:header="0" w:footer="0" w:gutter="0"/>
      <w:cols w:space="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2820F4EC-33AE-43B3-8B0F-F6855D55FD58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2" w:subsetted="1" w:fontKey="{C4B33978-9D68-42E7-BE3A-383137AC6E59}"/>
  </w:font>
  <w:font w:name="字由文艺黑">
    <w:altName w:val="黑体"/>
    <w:charset w:val="86"/>
    <w:family w:val="auto"/>
    <w:pitch w:val="default"/>
    <w:sig w:usb0="00000000" w:usb1="00000000" w:usb2="00000016" w:usb3="00000000" w:csb0="0004009F" w:csb1="00000000"/>
    <w:embedRegular r:id="rId3" w:subsetted="1" w:fontKey="{7F9DB19D-6276-4C8F-BA88-20C2BF76D5D3}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saveSubsetFonts/>
  <w:bordersDoNotSurroundHeader/>
  <w:bordersDoNotSurroundFooter/>
  <w:proofState w:spelling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TMxMjBmMDRkMDI3Mjc1NmE3MmNlOTZmYjE4NWQyYmYifQ=="/>
  </w:docVars>
  <w:rsids>
    <w:rsidRoot w:val="5BF3282C"/>
    <w:rsid w:val="00057237"/>
    <w:rsid w:val="00181D23"/>
    <w:rsid w:val="00586C33"/>
    <w:rsid w:val="00752AC7"/>
    <w:rsid w:val="00C10746"/>
    <w:rsid w:val="00F104AA"/>
    <w:rsid w:val="00FB0CD5"/>
    <w:rsid w:val="01206A1F"/>
    <w:rsid w:val="01277B1F"/>
    <w:rsid w:val="08326284"/>
    <w:rsid w:val="0834033F"/>
    <w:rsid w:val="11D8707E"/>
    <w:rsid w:val="1DE97103"/>
    <w:rsid w:val="1DF44011"/>
    <w:rsid w:val="26E32EDA"/>
    <w:rsid w:val="2A8F0822"/>
    <w:rsid w:val="2DF45CF7"/>
    <w:rsid w:val="37AA0511"/>
    <w:rsid w:val="3D066112"/>
    <w:rsid w:val="3DB857EF"/>
    <w:rsid w:val="4739105B"/>
    <w:rsid w:val="4A7E5E34"/>
    <w:rsid w:val="52822009"/>
    <w:rsid w:val="57FD2E54"/>
    <w:rsid w:val="5BF3282C"/>
    <w:rsid w:val="60074972"/>
    <w:rsid w:val="6166293B"/>
    <w:rsid w:val="6AFE21BF"/>
    <w:rsid w:val="6D0243A7"/>
    <w:rsid w:val="72104BA7"/>
    <w:rsid w:val="738C3521"/>
    <w:rsid w:val="750A714C"/>
    <w:rsid w:val="7A045B97"/>
    <w:rsid w:val="7D603D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074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C10746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C1074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rsid w:val="00C10746"/>
    <w:rPr>
      <w:sz w:val="24"/>
    </w:rPr>
  </w:style>
  <w:style w:type="table" w:styleId="a6">
    <w:name w:val="Table Grid"/>
    <w:basedOn w:val="a1"/>
    <w:qFormat/>
    <w:rsid w:val="00C10746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"/>
    <w:rsid w:val="00181D23"/>
    <w:rPr>
      <w:sz w:val="18"/>
      <w:szCs w:val="18"/>
    </w:rPr>
  </w:style>
  <w:style w:type="character" w:customStyle="1" w:styleId="Char">
    <w:name w:val="批注框文本 Char"/>
    <w:basedOn w:val="a0"/>
    <w:link w:val="a7"/>
    <w:rsid w:val="00181D2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55128a4c7f9816179cea1fe1079b4ec4\&#21916;&#24198;&#26399;&#26411;&#20809;&#33635;&#27036;&#21916;&#25253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喜庆期末光荣榜喜报</Template>
  <TotalTime>61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南甜</dc:creator>
  <cp:lastModifiedBy>Administrator</cp:lastModifiedBy>
  <cp:revision>5</cp:revision>
  <dcterms:created xsi:type="dcterms:W3CDTF">2023-10-12T01:43:00Z</dcterms:created>
  <dcterms:modified xsi:type="dcterms:W3CDTF">2023-11-23T03:37:00Z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  <property fmtid="{D5CDD505-2E9C-101B-9397-08002B2CF9AE}" pid="3" name="ICV">
    <vt:lpwstr>1A0C5F71AF2D466395709DBFD64C61E2_11</vt:lpwstr>
  </property>
</Properties>
</file>