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11月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高二（2）班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褚晓雅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章慧慧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推荐为阅读之星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HAetcXbAAAA&#10;DAEAAA8AAAAAAAAAAQAgAAAAOAAAAGRycy9kb3ducmV2LnhtbFBLAQIUABQAAAAIAIdO4kBq7iYa&#10;PQIAAGgEAAAOAAAAAAAAAAEAIAAAAEA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WAAAAZHJzL1BLAQIUABQAAAAIAIdO4kDD&#10;hhLs2AAAAAwBAAAPAAAAAAAAAAEAIAAAADgAAABkcnMvZG93bnJldi54bWxQSwECFAAUAAAACACH&#10;TuJAalOrMIACAADYBAAADgAAAAAAAAABACAAAAA9AQAAZHJzL2Uyb0RvYy54bWxQSwUGAAAAAAYA&#10;BgBZAQAAL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420110" cy="2564765"/>
                                  <wp:effectExtent l="0" t="0" r="8890" b="635"/>
                                  <wp:docPr id="6" name="图片 6" descr="wecom-temp-175202-1a10696b512205b3cb95e722406716b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wecom-temp-175202-1a10696b512205b3cb95e722406716b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0110" cy="2564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468.45pt;height:211.25pt;width:498.55pt;z-index:251670528;v-text-anchor:middle;mso-width-relative:page;mso-height-relative:page;" fillcolor="#AD0406" filled="t" stroked="t" coordsize="21600,21600" o:gfxdata="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WAAAAZHJzL1BLAQIUABQAAAAIAIdO4kAa&#10;EOIb2gAAAAwBAAAPAAAAAAAAAAEAIAAAADgAAABkcnMvZG93bnJldi54bWxQSwECFAAUAAAACACH&#10;TuJAeCiHhX4CAAACBQAADgAAAAAAAAABACAAAAA/AQAAZHJzL2Uyb0RvYy54bWxQSwUGAAAAAAYA&#10;BgBZAQAAL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420110" cy="2564765"/>
                            <wp:effectExtent l="0" t="0" r="8890" b="635"/>
                            <wp:docPr id="6" name="图片 6" descr="wecom-temp-175202-1a10696b512205b3cb95e722406716b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wecom-temp-175202-1a10696b512205b3cb95e722406716b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0110" cy="2564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280" w:firstLineChars="100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在幼时，我便爱上了阅读，书籍一直伴随着我成长。在繁乱的生活中抽出身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来，摒除杂念静下心。我在书籍的世界里畅游，跟随着作者的笔触，去感受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光怪陆离与灿烂的浪漫。以书为载体，一起去更遥远的地方吧！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06.45pt;width:498.55pt;z-index:251667456;v-text-anchor:middle;mso-width-relative:page;mso-height-relative:page;" fillcolor="#AD0406" filled="t" stroked="t" coordsize="21600,21600" o:gfxdata="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BYAAABkcnMvUEsBAhQAFAAAAAgAh07iQHBg&#10;C+7ZAAAACwEAAA8AAAAAAAAAAQAgAAAAOAAAAGRycy9kb3ducmV2LnhtbFBLAQIUABQAAAAIAIdO&#10;4kBRKo8rfgIAAAIFAAAOAAAAAAAAAAEAIAAAAD4BAABkcnMvZTJvRG9jLnhtbFBLBQYAAAAABgAG&#10;AFkBAAAu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80" w:firstLineChars="100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在幼时，我便爱上了阅读，书籍一直伴随着我成长。在繁乱的生活中抽出身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来，摒除杂念静下心。我在书籍的世界里畅游，跟随着作者的笔触，去感受</w:t>
                      </w:r>
                    </w:p>
                    <w:p>
                      <w:pP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光怪陆离与灿烂的浪漫。以书为载体，一起去更遥远的地方吧！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FgAAAGRycy9QSwECFAAUAAAACACHTuJAzADZ&#10;0dcAAAANAQAADwAAAAAAAAABACAAAAA4AAAAZHJzL2Rvd25yZXYueG1sUEsBAhQAFAAAAAgAh07i&#10;QECB2fJ/AgAA2AQAAA4AAAAAAAAAAQAgAAAAPAEAAGRycy9lMm9Eb2MueG1sUEsFBgAAAAAGAAYA&#10;WQEAAC0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gdUsrd0A&#10;AAANAQAADwAAAAAAAAABACAAAAA4AAAAZHJzL2Rvd25yZXYueG1sUEsBAhQAFAAAAAgAh07iQKS3&#10;Yvk9AgAAaAQAAA4AAAAAAAAAAQAgAAAAQ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AqRT1s2wAA&#10;AAoBAAAPAAAAAAAAAAEAIAAAADgAAABkcnMvZG93bnJldi54bWxQSwECFAAUAAAACACHTuJA5FVK&#10;CD4CAABoBAAADgAAAAAAAAABACAAAABA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WAAAAZHJzL1BLAQIUABQA&#10;AAAIAIdO4kCqLcJH1wAAAAoBAAAPAAAAAAAAAAEAIAAAADgAAABkcnMvZG93bnJldi54bWxQSwEC&#10;FAAUAAAACACHTuJASGqCqYoCAADjBAAADgAAAAAAAAABACAAAAA8AQAAZHJzL2Uyb0RvYy54bWxQ&#10;SwUGAAAAAAYABgBZAQAAOA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书中未必有黄金屋，但一定有更好的自己！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FgAAAGRycy9QSwECFAAU&#10;AAAACACHTuJAHPiP8doAAAALAQAADwAAAAAAAAABACAAAAA4AAAAZHJzL2Rvd25yZXYueG1sUEsB&#10;AhQAFAAAAAgAh07iQEibdqWIAgAADQUAAA4AAAAAAAAAAQAgAAAAPwEAAGRycy9lMm9Eb2MueG1s&#10;UEsFBgAAAAAGAAYAWQEAADk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书中未必有黄金屋，但一定有更好的自己！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BYAAABkcnMvUEsBAhQAFAAAAAgAh07i&#10;QNbmKeHaAAAACgEAAA8AAAAAAAAAAQAgAAAAOAAAAGRycy9kb3ducmV2LnhtbFBLAQIUABQAAAAI&#10;AIdO4kD2C/v+RwIAAHMEAAAOAAAAAAAAAAEAIAAAAD8BAABkcnMvZTJvRG9jLnhtbFBLBQYAAAAA&#10;BgAGAFkBAAD4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074342C-4C19-1012-B212-536589F594E6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74E03175-A399-5AC1-B212-5365DF3D6B17}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3" w:fontKey="{26FDDB34-2222-288C-B212-5365A1C643C7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MjBmMDRkMDI3Mjc1NmE3MmNlOTZmYjE4NWQyYmYifQ=="/>
  </w:docVars>
  <w:rsids>
    <w:rsidRoot w:val="5BF3282C"/>
    <w:rsid w:val="01206A1F"/>
    <w:rsid w:val="01277B1F"/>
    <w:rsid w:val="08326284"/>
    <w:rsid w:val="0834033F"/>
    <w:rsid w:val="1DE97103"/>
    <w:rsid w:val="1DF44011"/>
    <w:rsid w:val="26E32EDA"/>
    <w:rsid w:val="2A8F0822"/>
    <w:rsid w:val="2DF45CF7"/>
    <w:rsid w:val="37AA0511"/>
    <w:rsid w:val="3D066112"/>
    <w:rsid w:val="3DB857EF"/>
    <w:rsid w:val="4739105B"/>
    <w:rsid w:val="4A7E5E34"/>
    <w:rsid w:val="52822009"/>
    <w:rsid w:val="57FD2E54"/>
    <w:rsid w:val="5BF3282C"/>
    <w:rsid w:val="5FFFF678"/>
    <w:rsid w:val="60074972"/>
    <w:rsid w:val="6166293B"/>
    <w:rsid w:val="6AFE21BF"/>
    <w:rsid w:val="72104BA7"/>
    <w:rsid w:val="738C3521"/>
    <w:rsid w:val="750A714C"/>
    <w:rsid w:val="77FFDE83"/>
    <w:rsid w:val="7A045B97"/>
    <w:rsid w:val="7C9ECFDB"/>
    <w:rsid w:val="7D603DDC"/>
    <w:rsid w:val="7DDA8DC7"/>
    <w:rsid w:val="99E3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zhanghuihui/Library/Containers/com.kingsoft.wpsoffice.mac/Data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2023-10-12T17:43:00Z</dcterms:created>
  <dc:creator>南甜</dc:creator>
  <cp:lastModifiedBy>章慧慧</cp:lastModifiedBy>
  <dcterms:modified xsi:type="dcterms:W3CDTF">2023-11-14T14:24:50Z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B9A1E8EF073A0AB7B21253658527B81F_43</vt:lpwstr>
  </property>
</Properties>
</file>